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DF7" w:rsidRDefault="008B2DF7">
      <w:pPr>
        <w:pStyle w:val="normal1"/>
        <w:jc w:val="center"/>
        <w:rPr>
          <w:rFonts w:ascii="Arial" w:hAnsi="Arial" w:cs="Arial"/>
          <w:color w:val="000000"/>
          <w:sz w:val="24"/>
          <w:szCs w:val="24"/>
        </w:rPr>
      </w:pPr>
      <w:r w:rsidRPr="00C52B27">
        <w:rPr>
          <w:rFonts w:ascii="Calibri" w:hAnsi="Calibri" w:cs="Calibri"/>
          <w:b/>
          <w:bCs/>
          <w:color w:val="333333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6pt;height:53.25pt">
            <v:imagedata r:id="rId5" o:title=""/>
          </v:shape>
        </w:pict>
      </w:r>
    </w:p>
    <w:p w:rsidR="008B2DF7" w:rsidRDefault="008B2DF7">
      <w:pPr>
        <w:pStyle w:val="normal1"/>
        <w:spacing w:line="276" w:lineRule="auto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Karta zgłoszeniowa</w:t>
      </w:r>
    </w:p>
    <w:p w:rsidR="008B2DF7" w:rsidRDefault="008B2DF7">
      <w:pPr>
        <w:pStyle w:val="normal1"/>
        <w:spacing w:line="276" w:lineRule="auto"/>
        <w:rPr>
          <w:rFonts w:ascii="Calibri" w:hAnsi="Calibri" w:cs="Calibri"/>
          <w:color w:val="000000"/>
          <w:sz w:val="22"/>
          <w:szCs w:val="22"/>
        </w:rPr>
      </w:pPr>
    </w:p>
    <w:p w:rsidR="008B2DF7" w:rsidRDefault="008B2DF7">
      <w:pPr>
        <w:pStyle w:val="normal1"/>
        <w:spacing w:line="276" w:lineRule="auto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Konkurs „Piosenka jest dobra na wszystko ”</w:t>
      </w:r>
    </w:p>
    <w:p w:rsidR="008B2DF7" w:rsidRDefault="008B2DF7">
      <w:pPr>
        <w:pStyle w:val="normal1"/>
        <w:spacing w:after="18" w:line="276" w:lineRule="auto"/>
        <w:ind w:right="8"/>
        <w:jc w:val="center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(należy wypełnić drukowanymi literami) </w:t>
      </w:r>
    </w:p>
    <w:p w:rsidR="008B2DF7" w:rsidRDefault="008B2DF7">
      <w:pPr>
        <w:pStyle w:val="normal1"/>
        <w:spacing w:line="276" w:lineRule="auto"/>
        <w:rPr>
          <w:rFonts w:ascii="Calibri" w:hAnsi="Calibri" w:cs="Calibri"/>
          <w:color w:val="000000"/>
          <w:sz w:val="22"/>
          <w:szCs w:val="22"/>
        </w:rPr>
      </w:pPr>
    </w:p>
    <w:p w:rsidR="008B2DF7" w:rsidRDefault="008B2DF7">
      <w:pPr>
        <w:pStyle w:val="normal1"/>
        <w:spacing w:after="10" w:line="276" w:lineRule="auto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Imię i Nazwisko Uczestnika: ……………………………………..…………………………… </w:t>
      </w:r>
    </w:p>
    <w:p w:rsidR="008B2DF7" w:rsidRDefault="008B2DF7">
      <w:pPr>
        <w:pStyle w:val="normal1"/>
        <w:spacing w:after="8" w:line="276" w:lineRule="auto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Wiek Uczestnika: ……………………………………………………………………………… </w:t>
      </w:r>
    </w:p>
    <w:p w:rsidR="008B2DF7" w:rsidRDefault="008B2DF7">
      <w:pPr>
        <w:pStyle w:val="normal1"/>
        <w:spacing w:after="8" w:line="276" w:lineRule="auto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Adres do korespondencji ………………………………………………………………………</w:t>
      </w:r>
    </w:p>
    <w:p w:rsidR="008B2DF7" w:rsidRDefault="008B2DF7">
      <w:pPr>
        <w:pStyle w:val="normal1"/>
        <w:spacing w:after="8" w:line="276" w:lineRule="auto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Telefon kontaktowy: ……………………………………………………………........................ </w:t>
      </w:r>
    </w:p>
    <w:p w:rsidR="008B2DF7" w:rsidRDefault="008B2DF7">
      <w:pPr>
        <w:pStyle w:val="normal1"/>
        <w:spacing w:after="8" w:line="276" w:lineRule="auto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Adres e-mail: ...…………………………….……………………………….………………….. </w:t>
      </w:r>
    </w:p>
    <w:p w:rsidR="008B2DF7" w:rsidRDefault="008B2DF7">
      <w:pPr>
        <w:pStyle w:val="normal1"/>
        <w:spacing w:line="276" w:lineRule="auto"/>
        <w:rPr>
          <w:rFonts w:ascii="Calibri" w:hAnsi="Calibri" w:cs="Calibri"/>
          <w:color w:val="000000"/>
          <w:sz w:val="22"/>
          <w:szCs w:val="22"/>
        </w:rPr>
      </w:pPr>
    </w:p>
    <w:p w:rsidR="008B2DF7" w:rsidRDefault="008B2DF7">
      <w:pPr>
        <w:pStyle w:val="normal1"/>
        <w:spacing w:line="276" w:lineRule="auto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Utwory zgłoszone do Konkursu: </w:t>
      </w:r>
    </w:p>
    <w:p w:rsidR="008B2DF7" w:rsidRDefault="008B2DF7">
      <w:pPr>
        <w:pStyle w:val="normal1"/>
        <w:spacing w:line="276" w:lineRule="auto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1. 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>…………………………………………..</w:t>
      </w:r>
    </w:p>
    <w:p w:rsidR="008B2DF7" w:rsidRDefault="008B2DF7">
      <w:pPr>
        <w:pStyle w:val="normal1"/>
        <w:spacing w:line="276" w:lineRule="auto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2. 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>…………………………………………..</w:t>
      </w:r>
    </w:p>
    <w:p w:rsidR="008B2DF7" w:rsidRDefault="008B2DF7">
      <w:pPr>
        <w:pStyle w:val="normal1"/>
        <w:spacing w:line="276" w:lineRule="auto"/>
        <w:rPr>
          <w:rFonts w:ascii="Calibri" w:hAnsi="Calibri" w:cs="Calibri"/>
          <w:color w:val="000000"/>
          <w:sz w:val="22"/>
          <w:szCs w:val="22"/>
        </w:rPr>
      </w:pPr>
    </w:p>
    <w:p w:rsidR="008B2DF7" w:rsidRDefault="008B2DF7">
      <w:pPr>
        <w:pStyle w:val="normal1"/>
        <w:spacing w:line="276" w:lineRule="auto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Format, w którym zapisane są zgłoszone do Konkursu utwory: 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>…………….</w:t>
      </w:r>
    </w:p>
    <w:p w:rsidR="008B2DF7" w:rsidRDefault="008B2DF7">
      <w:pPr>
        <w:pStyle w:val="normal1"/>
        <w:spacing w:line="276" w:lineRule="auto"/>
        <w:rPr>
          <w:rFonts w:ascii="Calibri" w:hAnsi="Calibri" w:cs="Calibri"/>
          <w:color w:val="000000"/>
          <w:sz w:val="22"/>
          <w:szCs w:val="22"/>
        </w:rPr>
      </w:pPr>
    </w:p>
    <w:p w:rsidR="008B2DF7" w:rsidRDefault="008B2DF7">
      <w:pPr>
        <w:pStyle w:val="normal1"/>
        <w:spacing w:line="276" w:lineRule="auto"/>
        <w:rPr>
          <w:rFonts w:ascii="Calibri" w:hAnsi="Calibri" w:cs="Calibri"/>
          <w:color w:val="000000"/>
          <w:sz w:val="22"/>
          <w:szCs w:val="22"/>
        </w:rPr>
      </w:pPr>
    </w:p>
    <w:p w:rsidR="008B2DF7" w:rsidRDefault="008B2DF7">
      <w:pPr>
        <w:pStyle w:val="normal1"/>
        <w:spacing w:line="276" w:lineRule="auto"/>
        <w:ind w:right="2426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Oświadczam, że: </w:t>
      </w:r>
    </w:p>
    <w:p w:rsidR="008B2DF7" w:rsidRDefault="008B2DF7">
      <w:pPr>
        <w:pStyle w:val="normal1"/>
        <w:numPr>
          <w:ilvl w:val="0"/>
          <w:numId w:val="2"/>
        </w:numPr>
        <w:ind w:left="426" w:hanging="36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jestem wykonawcą nagranych utworów muzycznych i zgadzam się na udział w Konkursie „Piosenka jest dobra na wszystko”, na zasadach opisanych w Regulaminie,  </w:t>
      </w:r>
    </w:p>
    <w:p w:rsidR="008B2DF7" w:rsidRDefault="008B2DF7">
      <w:pPr>
        <w:pStyle w:val="normal1"/>
        <w:numPr>
          <w:ilvl w:val="0"/>
          <w:numId w:val="2"/>
        </w:numPr>
        <w:ind w:left="426" w:hanging="36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zapoznałam/em się z Regulaminem Konkursu „Piosenka jest dobra na wszystko” oraz akceptuję jego treść,  </w:t>
      </w:r>
    </w:p>
    <w:p w:rsidR="008B2DF7" w:rsidRDefault="008B2DF7">
      <w:pPr>
        <w:pStyle w:val="normal1"/>
        <w:numPr>
          <w:ilvl w:val="0"/>
          <w:numId w:val="2"/>
        </w:numPr>
        <w:ind w:left="426" w:hanging="36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wyrażam zgodę na przetwarzanie moich danych osobowych w celu udziału w Konkursie, na zasadach określonych w Regulaminie, </w:t>
      </w:r>
    </w:p>
    <w:p w:rsidR="008B2DF7" w:rsidRDefault="008B2DF7">
      <w:pPr>
        <w:pStyle w:val="normal1"/>
        <w:numPr>
          <w:ilvl w:val="0"/>
          <w:numId w:val="2"/>
        </w:numPr>
        <w:ind w:left="426" w:hanging="36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zgadzam się na zamieszczenie mojego imienia i nazwiska na stronie internetowej www.oko.com.pl</w:t>
      </w:r>
      <w:hyperlink r:id="rId6">
        <w:r>
          <w:rPr>
            <w:rFonts w:ascii="Calibri" w:hAnsi="Calibri" w:cs="Calibri"/>
            <w:color w:val="000000"/>
          </w:rPr>
          <w:t xml:space="preserve"> </w:t>
        </w:r>
      </w:hyperlink>
      <w:r>
        <w:rPr>
          <w:rFonts w:ascii="Calibri" w:hAnsi="Calibri" w:cs="Calibri"/>
          <w:color w:val="000000"/>
        </w:rPr>
        <w:t xml:space="preserve">oraz na Facebooku w związku z ogłoszeniem wyników Konkursu, </w:t>
      </w:r>
    </w:p>
    <w:p w:rsidR="008B2DF7" w:rsidRDefault="008B2DF7">
      <w:pPr>
        <w:pStyle w:val="normal1"/>
        <w:numPr>
          <w:ilvl w:val="0"/>
          <w:numId w:val="2"/>
        </w:numPr>
        <w:ind w:left="426" w:hanging="36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nieodpłatnie przenoszę na Ośrodek Kultury Ochoty prawo do korzystania z mojego artystycznego wykonania utworów muzycznych, na następujących polach eksploatacji łącznie:</w:t>
      </w:r>
    </w:p>
    <w:p w:rsidR="008B2DF7" w:rsidRDefault="008B2DF7">
      <w:pPr>
        <w:pStyle w:val="normal1"/>
        <w:numPr>
          <w:ilvl w:val="0"/>
          <w:numId w:val="1"/>
        </w:numPr>
        <w:ind w:left="426" w:hanging="426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utrwalanie na jakimkolwiek nośniku audiowizualnym, a w szczególności na: nośnikach video, dyskach komputerowych oraz wszystkich typach nośników przeznaczonych do zapisu cyfrowego, w szczególności DVD, VCD, CD-ROM; pendrive; </w:t>
      </w:r>
    </w:p>
    <w:p w:rsidR="008B2DF7" w:rsidRDefault="008B2DF7">
      <w:pPr>
        <w:pStyle w:val="normal1"/>
        <w:numPr>
          <w:ilvl w:val="0"/>
          <w:numId w:val="1"/>
        </w:numPr>
        <w:ind w:left="426" w:hanging="426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zwielokrotnienie techniką zapisu komputerowego na wszystkich rodzajach nośników dostosowanych do tej formy zapisu;</w:t>
      </w:r>
    </w:p>
    <w:p w:rsidR="008B2DF7" w:rsidRDefault="008B2DF7">
      <w:pPr>
        <w:pStyle w:val="normal1"/>
        <w:numPr>
          <w:ilvl w:val="0"/>
          <w:numId w:val="1"/>
        </w:numPr>
        <w:ind w:left="426" w:hanging="426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publiczne wykonanie, wystawienie, wyświetlenie, odtworzenie;</w:t>
      </w:r>
    </w:p>
    <w:p w:rsidR="008B2DF7" w:rsidRDefault="008B2DF7">
      <w:pPr>
        <w:pStyle w:val="normal1"/>
        <w:numPr>
          <w:ilvl w:val="0"/>
          <w:numId w:val="1"/>
        </w:numPr>
        <w:ind w:left="426" w:hanging="426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wprowadzenie do pamięci komputera i do sieci multimedialnej w nieograniczonej ilości nadań i wielkości nakładów;</w:t>
      </w:r>
    </w:p>
    <w:p w:rsidR="008B2DF7" w:rsidRDefault="008B2DF7">
      <w:pPr>
        <w:pStyle w:val="normal1"/>
        <w:numPr>
          <w:ilvl w:val="0"/>
          <w:numId w:val="1"/>
        </w:numPr>
        <w:ind w:left="426" w:hanging="426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wprowadzenie do obrotu przy użyciu Internetu, w tym w mediach społecznościowych (w szczególności Facebook, Instagram), na kanale YouTube,</w:t>
      </w:r>
    </w:p>
    <w:p w:rsidR="008B2DF7" w:rsidRDefault="008B2DF7">
      <w:pPr>
        <w:pStyle w:val="normal1"/>
        <w:numPr>
          <w:ilvl w:val="0"/>
          <w:numId w:val="2"/>
        </w:numPr>
        <w:ind w:left="426" w:hanging="36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wyrażam zgodę na opublikowanie przez Ośrodek Kultury Ochoty (dalej „OKO”), mojego wizerunku i głosu. Zgoda obejmuje nieograniczone w czasie, nieograniczone co do terytorium oraz nieodpłatne, wielokrotne rozpowszechnianie przez OKO mojego wizerunku i głosu, zawartego w nagraniu oraz na zdjęciach utrwalonych w związku z wzięciem przeze mnie udziału w przesłuchaniu konkursowym oraz w Koncercie Finałowym. Mój wizerunek i głos może być opublikowany w Internecie, w tym w mediach społecznościowych (w szczególności Facebook, Instagram), na kanale YouTube.</w:t>
      </w:r>
    </w:p>
    <w:p w:rsidR="008B2DF7" w:rsidRDefault="008B2DF7">
      <w:pPr>
        <w:pStyle w:val="normal1"/>
        <w:ind w:left="426"/>
        <w:jc w:val="both"/>
        <w:rPr>
          <w:rFonts w:ascii="Calibri" w:hAnsi="Calibri" w:cs="Calibri"/>
          <w:color w:val="000000"/>
        </w:rPr>
      </w:pPr>
    </w:p>
    <w:p w:rsidR="008B2DF7" w:rsidRDefault="008B2DF7">
      <w:pPr>
        <w:pStyle w:val="normal1"/>
        <w:tabs>
          <w:tab w:val="center" w:pos="3591"/>
          <w:tab w:val="center" w:pos="4311"/>
          <w:tab w:val="center" w:pos="5031"/>
          <w:tab w:val="right" w:pos="9075"/>
        </w:tabs>
        <w:spacing w:line="259" w:lineRule="auto"/>
        <w:ind w:right="-1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</w:p>
    <w:p w:rsidR="008B2DF7" w:rsidRDefault="008B2DF7">
      <w:pPr>
        <w:pStyle w:val="normal1"/>
        <w:tabs>
          <w:tab w:val="center" w:pos="3591"/>
          <w:tab w:val="center" w:pos="4311"/>
          <w:tab w:val="center" w:pos="5031"/>
          <w:tab w:val="right" w:pos="9075"/>
        </w:tabs>
        <w:spacing w:line="259" w:lineRule="auto"/>
        <w:ind w:left="4248" w:right="-1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 xml:space="preserve">                      </w:t>
      </w:r>
    </w:p>
    <w:p w:rsidR="008B2DF7" w:rsidRDefault="008B2DF7">
      <w:pPr>
        <w:pStyle w:val="normal1"/>
        <w:tabs>
          <w:tab w:val="center" w:pos="3591"/>
          <w:tab w:val="center" w:pos="4311"/>
          <w:tab w:val="center" w:pos="5031"/>
          <w:tab w:val="right" w:pos="9075"/>
        </w:tabs>
        <w:spacing w:line="259" w:lineRule="auto"/>
        <w:ind w:left="4248" w:right="-1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 xml:space="preserve">          _______________________</w:t>
      </w:r>
    </w:p>
    <w:p w:rsidR="008B2DF7" w:rsidRDefault="008B2DF7">
      <w:pPr>
        <w:pStyle w:val="normal1"/>
        <w:spacing w:line="259" w:lineRule="auto"/>
        <w:ind w:right="7"/>
        <w:jc w:val="right"/>
        <w:rPr>
          <w:rFonts w:ascii="Arial" w:hAnsi="Arial" w:cs="Arial"/>
          <w:color w:val="000000"/>
          <w:sz w:val="24"/>
          <w:szCs w:val="24"/>
        </w:rPr>
      </w:pPr>
      <w:r>
        <w:rPr>
          <w:color w:val="000000"/>
        </w:rPr>
        <w:t xml:space="preserve">                 </w:t>
      </w:r>
      <w:r>
        <w:rPr>
          <w:rFonts w:ascii="Calibri" w:hAnsi="Calibri" w:cs="Calibri"/>
          <w:color w:val="000000"/>
        </w:rPr>
        <w:t xml:space="preserve">Data, podpis uczestnika </w:t>
      </w:r>
    </w:p>
    <w:sectPr w:rsidR="008B2DF7" w:rsidSect="00463CB7">
      <w:pgSz w:w="11906" w:h="16838"/>
      <w:pgMar w:top="851" w:right="1417" w:bottom="1134" w:left="1417" w:header="709" w:footer="709" w:gutter="0"/>
      <w:pgNumType w:start="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60494"/>
    <w:multiLevelType w:val="multilevel"/>
    <w:tmpl w:val="FFFFFFFF"/>
    <w:lvl w:ilvl="0">
      <w:start w:val="1"/>
      <w:numFmt w:val="decimal"/>
      <w:lvlText w:val="%1."/>
      <w:lvlJc w:val="left"/>
      <w:pPr>
        <w:ind w:left="705" w:hanging="705"/>
      </w:pPr>
      <w:rPr>
        <w:rFonts w:ascii="Calibri" w:eastAsia="Times New Roman" w:hAnsi="Calibri"/>
        <w:b w:val="0"/>
        <w:bCs w:val="0"/>
        <w:i w:val="0"/>
        <w:iCs w:val="0"/>
        <w:strike w:val="0"/>
        <w:color w:val="000000"/>
        <w:sz w:val="20"/>
        <w:szCs w:val="20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440" w:hanging="1440"/>
      </w:pPr>
      <w:rPr>
        <w:rFonts w:ascii="Calibri" w:eastAsia="Times New Roman" w:hAnsi="Calibri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2160" w:hanging="2160"/>
      </w:pPr>
      <w:rPr>
        <w:rFonts w:ascii="Calibri" w:eastAsia="Times New Roman" w:hAnsi="Calibri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880" w:hanging="2880"/>
      </w:pPr>
      <w:rPr>
        <w:rFonts w:ascii="Calibri" w:eastAsia="Times New Roman" w:hAnsi="Calibri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600" w:hanging="3600"/>
      </w:pPr>
      <w:rPr>
        <w:rFonts w:ascii="Calibri" w:eastAsia="Times New Roman" w:hAnsi="Calibri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4320" w:hanging="4320"/>
      </w:pPr>
      <w:rPr>
        <w:rFonts w:ascii="Calibri" w:eastAsia="Times New Roman" w:hAnsi="Calibri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5040" w:hanging="5040"/>
      </w:pPr>
      <w:rPr>
        <w:rFonts w:ascii="Calibri" w:eastAsia="Times New Roman" w:hAnsi="Calibri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760" w:hanging="5760"/>
      </w:pPr>
      <w:rPr>
        <w:rFonts w:ascii="Calibri" w:eastAsia="Times New Roman" w:hAnsi="Calibri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480" w:hanging="6480"/>
      </w:pPr>
      <w:rPr>
        <w:rFonts w:ascii="Calibri" w:eastAsia="Times New Roman" w:hAnsi="Calibri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</w:abstractNum>
  <w:abstractNum w:abstractNumId="1">
    <w:nsid w:val="092F7ED2"/>
    <w:multiLevelType w:val="multilevel"/>
    <w:tmpl w:val="FFFFFFFF"/>
    <w:lvl w:ilvl="0">
      <w:start w:val="1"/>
      <w:numFmt w:val="lowerLetter"/>
      <w:lvlText w:val="%1)"/>
      <w:lvlJc w:val="left"/>
      <w:pPr>
        <w:ind w:left="1932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652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372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4092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812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532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252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972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692" w:hanging="180"/>
      </w:pPr>
      <w:rPr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3CB7"/>
    <w:rsid w:val="00433672"/>
    <w:rsid w:val="00463CB7"/>
    <w:rsid w:val="00822E0E"/>
    <w:rsid w:val="008B2DF7"/>
    <w:rsid w:val="00910095"/>
    <w:rsid w:val="00C52B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3CB7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Heading1">
    <w:name w:val="heading 1"/>
    <w:basedOn w:val="normal1"/>
    <w:next w:val="normal1"/>
    <w:link w:val="Heading1Char"/>
    <w:uiPriority w:val="99"/>
    <w:qFormat/>
    <w:rsid w:val="00463CB7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1"/>
    <w:next w:val="normal1"/>
    <w:link w:val="Heading2Char"/>
    <w:uiPriority w:val="99"/>
    <w:qFormat/>
    <w:rsid w:val="00463CB7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1"/>
    <w:next w:val="normal1"/>
    <w:link w:val="Heading3Char"/>
    <w:uiPriority w:val="99"/>
    <w:qFormat/>
    <w:rsid w:val="00463CB7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1"/>
    <w:next w:val="normal1"/>
    <w:link w:val="Heading4Char"/>
    <w:uiPriority w:val="99"/>
    <w:qFormat/>
    <w:rsid w:val="00463CB7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1"/>
    <w:next w:val="normal1"/>
    <w:link w:val="Heading5Char"/>
    <w:uiPriority w:val="99"/>
    <w:qFormat/>
    <w:rsid w:val="00463CB7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1"/>
    <w:next w:val="normal1"/>
    <w:link w:val="Heading6Char"/>
    <w:uiPriority w:val="99"/>
    <w:qFormat/>
    <w:rsid w:val="00463CB7"/>
    <w:pPr>
      <w:keepNext/>
      <w:keepLines/>
      <w:spacing w:before="200" w:after="40"/>
      <w:outlineLvl w:val="5"/>
    </w:pPr>
    <w:rPr>
      <w:b/>
      <w:bCs/>
    </w:rPr>
  </w:style>
  <w:style w:type="character" w:default="1" w:styleId="DefaultParagraphFont">
    <w:name w:val="Default Paragraph Font"/>
    <w:uiPriority w:val="99"/>
    <w:semiHidden/>
    <w:rsid w:val="00463CB7"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1A80"/>
    <w:rPr>
      <w:rFonts w:asciiTheme="majorHAnsi" w:eastAsiaTheme="majorEastAsia" w:hAnsiTheme="majorHAnsi" w:cstheme="majorBidi"/>
      <w:b/>
      <w:bCs/>
      <w:kern w:val="32"/>
      <w:position w:val="-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1A80"/>
    <w:rPr>
      <w:rFonts w:asciiTheme="majorHAnsi" w:eastAsiaTheme="majorEastAsia" w:hAnsiTheme="majorHAnsi" w:cstheme="majorBidi"/>
      <w:b/>
      <w:bCs/>
      <w:i/>
      <w:iCs/>
      <w:position w:val="-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1A80"/>
    <w:rPr>
      <w:rFonts w:asciiTheme="majorHAnsi" w:eastAsiaTheme="majorEastAsia" w:hAnsiTheme="majorHAnsi" w:cstheme="majorBidi"/>
      <w:b/>
      <w:bCs/>
      <w:position w:val="-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1A80"/>
    <w:rPr>
      <w:rFonts w:asciiTheme="minorHAnsi" w:eastAsiaTheme="minorEastAsia" w:hAnsiTheme="minorHAnsi" w:cstheme="minorBidi"/>
      <w:b/>
      <w:bCs/>
      <w:position w:val="-1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1A80"/>
    <w:rPr>
      <w:rFonts w:asciiTheme="minorHAnsi" w:eastAsiaTheme="minorEastAsia" w:hAnsiTheme="minorHAnsi" w:cstheme="minorBidi"/>
      <w:b/>
      <w:bCs/>
      <w:i/>
      <w:iCs/>
      <w:position w:val="-1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1A80"/>
    <w:rPr>
      <w:rFonts w:asciiTheme="minorHAnsi" w:eastAsiaTheme="minorEastAsia" w:hAnsiTheme="minorHAnsi" w:cstheme="minorBidi"/>
      <w:b/>
      <w:bCs/>
      <w:position w:val="-1"/>
    </w:rPr>
  </w:style>
  <w:style w:type="paragraph" w:customStyle="1" w:styleId="normal0">
    <w:name w:val="normal"/>
    <w:uiPriority w:val="99"/>
    <w:rsid w:val="00463CB7"/>
    <w:rPr>
      <w:sz w:val="20"/>
      <w:szCs w:val="20"/>
    </w:rPr>
  </w:style>
  <w:style w:type="paragraph" w:styleId="Title">
    <w:name w:val="Title"/>
    <w:basedOn w:val="normal1"/>
    <w:next w:val="normal1"/>
    <w:link w:val="TitleChar"/>
    <w:uiPriority w:val="99"/>
    <w:qFormat/>
    <w:rsid w:val="00463CB7"/>
    <w:pPr>
      <w:keepNext/>
      <w:keepLines/>
      <w:spacing w:before="480" w:after="120"/>
    </w:pPr>
    <w:rPr>
      <w:b/>
      <w:bCs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9A1A80"/>
    <w:rPr>
      <w:rFonts w:asciiTheme="majorHAnsi" w:eastAsiaTheme="majorEastAsia" w:hAnsiTheme="majorHAnsi" w:cstheme="majorBidi"/>
      <w:b/>
      <w:bCs/>
      <w:kern w:val="28"/>
      <w:position w:val="-1"/>
      <w:sz w:val="32"/>
      <w:szCs w:val="32"/>
    </w:rPr>
  </w:style>
  <w:style w:type="paragraph" w:customStyle="1" w:styleId="normal1">
    <w:name w:val="normal1"/>
    <w:uiPriority w:val="99"/>
    <w:rsid w:val="00463CB7"/>
    <w:rPr>
      <w:sz w:val="20"/>
      <w:szCs w:val="20"/>
    </w:rPr>
  </w:style>
  <w:style w:type="character" w:styleId="Strong">
    <w:name w:val="Strong"/>
    <w:basedOn w:val="DefaultParagraphFont"/>
    <w:uiPriority w:val="99"/>
    <w:qFormat/>
    <w:rsid w:val="00463CB7"/>
    <w:rPr>
      <w:b/>
      <w:bCs/>
      <w:w w:val="100"/>
      <w:effect w:val="none"/>
      <w:vertAlign w:val="baseline"/>
      <w:em w:val="none"/>
    </w:rPr>
  </w:style>
  <w:style w:type="paragraph" w:customStyle="1" w:styleId="Akapitzlist">
    <w:name w:val="Akapit z listą"/>
    <w:basedOn w:val="Normal"/>
    <w:uiPriority w:val="99"/>
    <w:rsid w:val="00463CB7"/>
    <w:pPr>
      <w:spacing w:after="47" w:line="268" w:lineRule="auto"/>
      <w:ind w:left="720" w:hanging="370"/>
    </w:pPr>
    <w:rPr>
      <w:rFonts w:ascii="Calibri" w:hAnsi="Calibri" w:cs="Calibri"/>
      <w:color w:val="000000"/>
    </w:rPr>
  </w:style>
  <w:style w:type="paragraph" w:customStyle="1" w:styleId="Bezodstpw">
    <w:name w:val="Bez odstępów"/>
    <w:uiPriority w:val="99"/>
    <w:rsid w:val="00463CB7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hAnsi="Calibri" w:cs="Calibri"/>
      <w:position w:val="-1"/>
      <w:lang w:eastAsia="en-US"/>
    </w:rPr>
  </w:style>
  <w:style w:type="paragraph" w:styleId="Subtitle">
    <w:name w:val="Subtitle"/>
    <w:basedOn w:val="normal1"/>
    <w:next w:val="normal1"/>
    <w:link w:val="SubtitleChar"/>
    <w:uiPriority w:val="99"/>
    <w:qFormat/>
    <w:rsid w:val="00463CB7"/>
    <w:pPr>
      <w:keepNext/>
      <w:keepLines/>
      <w:spacing w:before="360" w:after="80"/>
    </w:pPr>
    <w:rPr>
      <w:rFonts w:ascii="Georgia" w:hAnsi="Georgia" w:cs="Georgia"/>
      <w:i/>
      <w:iCs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9A1A80"/>
    <w:rPr>
      <w:rFonts w:asciiTheme="majorHAnsi" w:eastAsiaTheme="majorEastAsia" w:hAnsiTheme="majorHAnsi" w:cstheme="majorBidi"/>
      <w:position w:val="-1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ck-tm.pl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372</Words>
  <Characters>2236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bartek.guentzel</dc:creator>
  <cp:keywords/>
  <dc:description/>
  <cp:lastModifiedBy>Karolina</cp:lastModifiedBy>
  <cp:revision>2</cp:revision>
  <dcterms:created xsi:type="dcterms:W3CDTF">2016-09-19T08:04:00Z</dcterms:created>
  <dcterms:modified xsi:type="dcterms:W3CDTF">2023-09-28T13:52:00Z</dcterms:modified>
</cp:coreProperties>
</file>